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F22" w:rsidRPr="007D4D23" w:rsidRDefault="008A0F22" w:rsidP="00483937">
      <w:pPr>
        <w:pStyle w:val="NoSpacing"/>
        <w:outlineLvl w:val="0"/>
        <w:rPr>
          <w:b/>
          <w:bCs/>
          <w:sz w:val="28"/>
          <w:szCs w:val="28"/>
          <w:lang w:val="pl-PL"/>
        </w:rPr>
      </w:pPr>
      <w:r w:rsidRPr="007D4D23">
        <w:rPr>
          <w:b/>
          <w:bCs/>
          <w:sz w:val="28"/>
          <w:szCs w:val="28"/>
          <w:lang w:val="pl-PL"/>
        </w:rPr>
        <w:t>Żeglarze z Vancouver zakończyli rejs dookoła świata 31.01.2017</w:t>
      </w:r>
      <w:r>
        <w:rPr>
          <w:b/>
          <w:bCs/>
          <w:sz w:val="28"/>
          <w:szCs w:val="28"/>
          <w:lang w:val="pl-PL"/>
        </w:rPr>
        <w:t>.</w:t>
      </w:r>
    </w:p>
    <w:p w:rsidR="008A0F22" w:rsidRPr="007D4D23" w:rsidRDefault="008A0F22" w:rsidP="00C20E06">
      <w:pPr>
        <w:pStyle w:val="NoSpacing"/>
        <w:rPr>
          <w:b/>
          <w:bCs/>
          <w:sz w:val="28"/>
          <w:szCs w:val="28"/>
        </w:rPr>
      </w:pPr>
      <w:r w:rsidRPr="007D4D23">
        <w:rPr>
          <w:b/>
          <w:bCs/>
          <w:sz w:val="28"/>
          <w:szCs w:val="28"/>
        </w:rPr>
        <w:t>s/y „Double Helix”, Jan i Ewa Pietrzak.</w:t>
      </w:r>
    </w:p>
    <w:p w:rsidR="008A0F22" w:rsidRPr="001D1187" w:rsidRDefault="008A0F22" w:rsidP="00C20E06">
      <w:pPr>
        <w:pStyle w:val="NoSpacing"/>
      </w:pPr>
    </w:p>
    <w:p w:rsidR="008A0F22" w:rsidRDefault="008A0F22" w:rsidP="00C20E06">
      <w:pPr>
        <w:pStyle w:val="NoSpacing"/>
        <w:rPr>
          <w:lang w:val="pl-PL"/>
        </w:rPr>
      </w:pPr>
      <w:r>
        <w:rPr>
          <w:lang w:val="pl-PL"/>
        </w:rPr>
        <w:t>31 stycznia 2017 roku, na wyspie Barbados Jan i Ewa Pietrzak, żeglując swoim jachtem „Double Helix” zamknęli pętlę rejsu dookoła świata. Ich rejs ze wschodu na zachód trasą pasatową trwał siedem lat. Całą trasę około 40 tysięcy Mm przepłynęli sami, ale na wielu odcinkach pływali z nimi goście, najczęściej rodzina, przyjaciele i znajomi.</w:t>
      </w:r>
    </w:p>
    <w:p w:rsidR="008A0F22" w:rsidRDefault="008A0F22" w:rsidP="00C20E06">
      <w:pPr>
        <w:pStyle w:val="NoSpacing"/>
        <w:rPr>
          <w:lang w:val="pl-PL"/>
        </w:rPr>
      </w:pPr>
      <w:r>
        <w:rPr>
          <w:lang w:val="pl-PL"/>
        </w:rPr>
        <w:t>Janek i Ewa kupili swój jacht na Karaibach, gdzie pływali przez kilka sezonów. Swój rejs dokoła świata rozpoczęli 14 stycznia 2010 roku na wyspie Barbados.</w:t>
      </w:r>
    </w:p>
    <w:p w:rsidR="008A0F22" w:rsidRDefault="008A0F22" w:rsidP="00C20E06">
      <w:pPr>
        <w:pStyle w:val="NoSpacing"/>
        <w:rPr>
          <w:lang w:val="pl-PL"/>
        </w:rPr>
      </w:pPr>
      <w:r>
        <w:rPr>
          <w:lang w:val="pl-PL"/>
        </w:rPr>
        <w:t>Miałem wtedy osobistą przyjemność żeglować z nimi w pierwszym odcinku ich wielkiego rejsu.</w:t>
      </w:r>
    </w:p>
    <w:p w:rsidR="008A0F22" w:rsidRDefault="008A0F22" w:rsidP="00C20E06">
      <w:pPr>
        <w:pStyle w:val="NoSpacing"/>
        <w:rPr>
          <w:lang w:val="pl-PL"/>
        </w:rPr>
      </w:pPr>
    </w:p>
    <w:p w:rsidR="008A0F22" w:rsidRDefault="008A0F22" w:rsidP="00C20E06">
      <w:pPr>
        <w:pStyle w:val="NoSpacing"/>
        <w:rPr>
          <w:lang w:val="pl-PL"/>
        </w:rPr>
      </w:pPr>
      <w:r>
        <w:rPr>
          <w:lang w:val="pl-PL"/>
        </w:rPr>
        <w:t xml:space="preserve">Jacht spisał się bardzo dobrze. Nie odbyło się bez drobnych awarii, które zwykle Janek naprawiał sama, z niewielką pomocą z zewnątrz. Jacht zakończył rejs w dobrym stanie technicznym i jest gotowy do dalszej żeglugi, tym razem po Karaibach. </w:t>
      </w:r>
    </w:p>
    <w:p w:rsidR="008A0F22" w:rsidRDefault="008A0F22" w:rsidP="00483937">
      <w:pPr>
        <w:pStyle w:val="NoSpacing"/>
        <w:outlineLvl w:val="0"/>
        <w:rPr>
          <w:lang w:val="pl-PL"/>
        </w:rPr>
      </w:pPr>
      <w:r>
        <w:rPr>
          <w:lang w:val="pl-PL"/>
        </w:rPr>
        <w:t>3</w:t>
      </w:r>
      <w:r w:rsidRPr="00640081">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309pt;height:174pt;visibility:visible">
            <v:imagedata r:id="rId4" o:title=""/>
          </v:shape>
        </w:pict>
      </w:r>
    </w:p>
    <w:p w:rsidR="008A0F22" w:rsidRDefault="008A0F22" w:rsidP="00C20E06">
      <w:pPr>
        <w:pStyle w:val="NoSpacing"/>
        <w:rPr>
          <w:lang w:val="pl-PL"/>
        </w:rPr>
      </w:pPr>
      <w:r>
        <w:rPr>
          <w:lang w:val="pl-PL"/>
        </w:rPr>
        <w:t>Dzięki ich uprzejmości miałem możliwość uczestniczenia w trzech odcinkach ich siedmioletniego rejsu.</w:t>
      </w:r>
    </w:p>
    <w:p w:rsidR="008A0F22" w:rsidRDefault="008A0F22" w:rsidP="00483937">
      <w:pPr>
        <w:pStyle w:val="NoSpacing"/>
        <w:outlineLvl w:val="0"/>
        <w:rPr>
          <w:lang w:val="pl-PL"/>
        </w:rPr>
      </w:pPr>
      <w:r>
        <w:rPr>
          <w:lang w:val="pl-PL"/>
        </w:rPr>
        <w:t>4</w:t>
      </w:r>
      <w:r w:rsidRPr="00640081">
        <w:rPr>
          <w:noProof/>
          <w:lang w:val="pl-PL" w:eastAsia="pl-PL"/>
        </w:rPr>
        <w:pict>
          <v:shape id="Picture 5" o:spid="_x0000_i1026" type="#_x0000_t75" style="width:300pt;height:170.25pt;visibility:visible">
            <v:imagedata r:id="rId5" o:title=""/>
          </v:shape>
        </w:pict>
      </w:r>
    </w:p>
    <w:p w:rsidR="008A0F22" w:rsidRDefault="008A0F22" w:rsidP="00C20E06">
      <w:pPr>
        <w:pStyle w:val="NoSpacing"/>
        <w:rPr>
          <w:lang w:val="pl-PL"/>
        </w:rPr>
      </w:pPr>
      <w:r>
        <w:rPr>
          <w:lang w:val="pl-PL"/>
        </w:rPr>
        <w:t>Janek dowodził jachtem i zajmował się głównie nawigacją i sprawami technicznymi.</w:t>
      </w:r>
    </w:p>
    <w:p w:rsidR="008A0F22" w:rsidRDefault="008A0F22" w:rsidP="00483937">
      <w:pPr>
        <w:pStyle w:val="NoSpacing"/>
        <w:outlineLvl w:val="0"/>
        <w:rPr>
          <w:lang w:val="pl-PL"/>
        </w:rPr>
      </w:pPr>
      <w:r>
        <w:rPr>
          <w:lang w:val="pl-PL"/>
        </w:rPr>
        <w:t>5</w:t>
      </w:r>
      <w:r w:rsidRPr="00640081">
        <w:rPr>
          <w:noProof/>
          <w:lang w:val="pl-PL" w:eastAsia="pl-PL"/>
        </w:rPr>
        <w:pict>
          <v:shape id="Picture 6" o:spid="_x0000_i1027" type="#_x0000_t75" style="width:300.75pt;height:169.5pt;visibility:visible">
            <v:imagedata r:id="rId6" o:title=""/>
          </v:shape>
        </w:pict>
      </w:r>
    </w:p>
    <w:p w:rsidR="008A0F22" w:rsidRDefault="008A0F22" w:rsidP="00C20E06">
      <w:pPr>
        <w:pStyle w:val="NoSpacing"/>
        <w:rPr>
          <w:lang w:val="pl-PL"/>
        </w:rPr>
      </w:pPr>
      <w:r>
        <w:rPr>
          <w:lang w:val="pl-PL"/>
        </w:rPr>
        <w:t>Ewa dzielnie pomagała mężowi przy wszystkich sprawach rejsowych, ale głównie specjalizowała się w przygotowywaniu posiłków i zwykle nie dopuszczała gości do tego zajęcia. Podczas jednego z tłustych czwartków, żeglowałem na ich jachcie i zajadałem się pysznymi pączkami, które serwowała Ewa.</w:t>
      </w:r>
    </w:p>
    <w:p w:rsidR="008A0F22" w:rsidRDefault="008A0F22" w:rsidP="00483937">
      <w:pPr>
        <w:pStyle w:val="NoSpacing"/>
        <w:outlineLvl w:val="0"/>
        <w:rPr>
          <w:lang w:val="pl-PL"/>
        </w:rPr>
      </w:pPr>
      <w:r>
        <w:rPr>
          <w:lang w:val="pl-PL"/>
        </w:rPr>
        <w:t>6</w:t>
      </w:r>
      <w:r w:rsidRPr="00640081">
        <w:rPr>
          <w:noProof/>
          <w:lang w:val="pl-PL" w:eastAsia="pl-PL"/>
        </w:rPr>
        <w:pict>
          <v:shape id="Picture 7" o:spid="_x0000_i1028" type="#_x0000_t75" style="width:298.5pt;height:168pt;visibility:visible">
            <v:imagedata r:id="rId7" o:title=""/>
          </v:shape>
        </w:pict>
      </w:r>
    </w:p>
    <w:p w:rsidR="008A0F22" w:rsidRDefault="008A0F22" w:rsidP="00C20E06">
      <w:pPr>
        <w:pStyle w:val="NoSpacing"/>
        <w:rPr>
          <w:lang w:val="pl-PL"/>
        </w:rPr>
      </w:pPr>
      <w:r>
        <w:rPr>
          <w:lang w:val="pl-PL"/>
        </w:rPr>
        <w:t>Mój pierwszy rejs na „Double Helix” był jednocześnie rozpoczęciem ich rejsu dookoła świata. Odwiedziłem z nimi wtedy 7 wysp karaibskich. Na ostatni tydzień przyleciała również moja żona Ela i płynęliśmy razem z Martyniki na St. Lucia.</w:t>
      </w:r>
    </w:p>
    <w:p w:rsidR="008A0F22" w:rsidRDefault="008A0F22" w:rsidP="00483937">
      <w:pPr>
        <w:pStyle w:val="NoSpacing"/>
        <w:outlineLvl w:val="0"/>
        <w:rPr>
          <w:lang w:val="pl-PL"/>
        </w:rPr>
      </w:pPr>
      <w:r>
        <w:rPr>
          <w:lang w:val="pl-PL"/>
        </w:rPr>
        <w:t>7</w:t>
      </w:r>
    </w:p>
    <w:p w:rsidR="008A0F22" w:rsidRDefault="008A0F22" w:rsidP="00C20E06">
      <w:pPr>
        <w:pStyle w:val="NoSpacing"/>
        <w:rPr>
          <w:lang w:val="pl-PL"/>
        </w:rPr>
      </w:pPr>
      <w:r w:rsidRPr="00640081">
        <w:rPr>
          <w:noProof/>
          <w:lang w:val="pl-PL" w:eastAsia="pl-PL"/>
        </w:rPr>
        <w:pict>
          <v:shape id="Picture 8" o:spid="_x0000_i1029" type="#_x0000_t75" style="width:296.25pt;height:167.25pt;visibility:visible">
            <v:imagedata r:id="rId8" o:title=""/>
          </v:shape>
        </w:pict>
      </w:r>
    </w:p>
    <w:p w:rsidR="008A0F22" w:rsidRDefault="008A0F22" w:rsidP="00C20E06">
      <w:pPr>
        <w:pStyle w:val="NoSpacing"/>
        <w:rPr>
          <w:lang w:val="pl-PL"/>
        </w:rPr>
      </w:pPr>
      <w:r>
        <w:rPr>
          <w:lang w:val="pl-PL"/>
        </w:rPr>
        <w:t xml:space="preserve">Więcej czytaj i oglądaj filmy o tym rejsie: </w:t>
      </w:r>
      <w:hyperlink r:id="rId9" w:history="1">
        <w:r w:rsidRPr="00000633">
          <w:rPr>
            <w:rStyle w:val="Hyperlink"/>
            <w:lang w:val="pl-PL"/>
          </w:rPr>
          <w:t>http://mesa-jachtowa.bloog.pl/id,5493644,title,7-Wysp-Karaibskich-pod-zaglami,index.html</w:t>
        </w:r>
      </w:hyperlink>
      <w:r>
        <w:rPr>
          <w:lang w:val="pl-PL"/>
        </w:rPr>
        <w:t xml:space="preserve"> </w:t>
      </w:r>
    </w:p>
    <w:p w:rsidR="008A0F22" w:rsidRDefault="008A0F22" w:rsidP="00483937">
      <w:pPr>
        <w:pStyle w:val="NoSpacing"/>
        <w:outlineLvl w:val="0"/>
        <w:rPr>
          <w:lang w:val="pl-PL"/>
        </w:rPr>
      </w:pPr>
      <w:r>
        <w:rPr>
          <w:lang w:val="pl-PL"/>
        </w:rPr>
        <w:t>8</w:t>
      </w:r>
      <w:r w:rsidRPr="00640081">
        <w:rPr>
          <w:noProof/>
          <w:lang w:val="pl-PL" w:eastAsia="pl-PL"/>
        </w:rPr>
        <w:pict>
          <v:shape id="Picture 9" o:spid="_x0000_i1030" type="#_x0000_t75" style="width:302.25pt;height:168.75pt;visibility:visible">
            <v:imagedata r:id="rId10" o:title=""/>
          </v:shape>
        </w:pict>
      </w:r>
    </w:p>
    <w:p w:rsidR="008A0F22" w:rsidRDefault="008A0F22" w:rsidP="00C20E06">
      <w:pPr>
        <w:pStyle w:val="NoSpacing"/>
        <w:rPr>
          <w:lang w:val="pl-PL"/>
        </w:rPr>
      </w:pPr>
      <w:r>
        <w:rPr>
          <w:lang w:val="pl-PL"/>
        </w:rPr>
        <w:t>Drugie moje żeglowanie z Jankiem i Ewą było w listopadzie 2012 roku. Płynęliśmy wtedy z Gwatemali do wyspy Roatan w Hondurasie.</w:t>
      </w:r>
    </w:p>
    <w:p w:rsidR="008A0F22" w:rsidRDefault="008A0F22" w:rsidP="00483937">
      <w:pPr>
        <w:pStyle w:val="NoSpacing"/>
        <w:outlineLvl w:val="0"/>
        <w:rPr>
          <w:lang w:val="pl-PL"/>
        </w:rPr>
      </w:pPr>
      <w:r>
        <w:rPr>
          <w:lang w:val="pl-PL"/>
        </w:rPr>
        <w:t>9</w:t>
      </w:r>
      <w:r w:rsidRPr="00640081">
        <w:rPr>
          <w:noProof/>
          <w:lang w:val="pl-PL" w:eastAsia="pl-PL"/>
        </w:rPr>
        <w:pict>
          <v:shape id="Picture 10" o:spid="_x0000_i1031" type="#_x0000_t75" style="width:297.75pt;height:169.5pt;visibility:visible">
            <v:imagedata r:id="rId11" o:title=""/>
          </v:shape>
        </w:pict>
      </w:r>
    </w:p>
    <w:p w:rsidR="008A0F22" w:rsidRDefault="008A0F22" w:rsidP="00C20E06">
      <w:pPr>
        <w:pStyle w:val="NoSpacing"/>
        <w:rPr>
          <w:lang w:val="pl-PL"/>
        </w:rPr>
      </w:pPr>
      <w:r>
        <w:rPr>
          <w:lang w:val="pl-PL"/>
        </w:rPr>
        <w:t xml:space="preserve">Więcej czytaj i oglądaj filmy: </w:t>
      </w:r>
      <w:hyperlink r:id="rId12" w:history="1">
        <w:r w:rsidRPr="00000633">
          <w:rPr>
            <w:rStyle w:val="Hyperlink"/>
            <w:lang w:val="pl-PL"/>
          </w:rPr>
          <w:t>http://mesa-jachtowa.bloog.pl/id,332677366,title,Ladem-i-morzem-Gwatemala-Belize-Honduras-i-El-Salvador-112012,index.html</w:t>
        </w:r>
      </w:hyperlink>
      <w:r>
        <w:rPr>
          <w:lang w:val="pl-PL"/>
        </w:rPr>
        <w:t xml:space="preserve"> </w:t>
      </w:r>
    </w:p>
    <w:p w:rsidR="008A0F22" w:rsidRDefault="008A0F22" w:rsidP="00483937">
      <w:pPr>
        <w:pStyle w:val="NoSpacing"/>
        <w:outlineLvl w:val="0"/>
        <w:rPr>
          <w:lang w:val="pl-PL"/>
        </w:rPr>
      </w:pPr>
      <w:r>
        <w:rPr>
          <w:lang w:val="pl-PL"/>
        </w:rPr>
        <w:t>10</w:t>
      </w:r>
      <w:r w:rsidRPr="00640081">
        <w:rPr>
          <w:noProof/>
          <w:lang w:val="pl-PL" w:eastAsia="pl-PL"/>
        </w:rPr>
        <w:pict>
          <v:shape id="Picture 11" o:spid="_x0000_i1032" type="#_x0000_t75" style="width:297pt;height:168.75pt;visibility:visible">
            <v:imagedata r:id="rId13" o:title=""/>
          </v:shape>
        </w:pict>
      </w:r>
    </w:p>
    <w:p w:rsidR="008A0F22" w:rsidRDefault="008A0F22" w:rsidP="00C20E06">
      <w:pPr>
        <w:pStyle w:val="NoSpacing"/>
        <w:rPr>
          <w:lang w:val="pl-PL"/>
        </w:rPr>
      </w:pPr>
      <w:r>
        <w:rPr>
          <w:lang w:val="pl-PL"/>
        </w:rPr>
        <w:t>Moje trzecie żeglowanie na „Double Helix” było w roku 2014 po wyspach Francuskiej Polinezji.</w:t>
      </w:r>
    </w:p>
    <w:p w:rsidR="008A0F22" w:rsidRDefault="008A0F22" w:rsidP="00483937">
      <w:pPr>
        <w:pStyle w:val="NoSpacing"/>
        <w:outlineLvl w:val="0"/>
        <w:rPr>
          <w:lang w:val="pl-PL"/>
        </w:rPr>
      </w:pPr>
      <w:r>
        <w:rPr>
          <w:lang w:val="pl-PL"/>
        </w:rPr>
        <w:t>11</w:t>
      </w:r>
      <w:r w:rsidRPr="00640081">
        <w:rPr>
          <w:noProof/>
          <w:lang w:val="pl-PL" w:eastAsia="pl-PL"/>
        </w:rPr>
        <w:pict>
          <v:shape id="Picture 12" o:spid="_x0000_i1033" type="#_x0000_t75" style="width:303pt;height:170.25pt;visibility:visible">
            <v:imagedata r:id="rId14" o:title=""/>
          </v:shape>
        </w:pict>
      </w:r>
    </w:p>
    <w:p w:rsidR="008A0F22" w:rsidRDefault="008A0F22" w:rsidP="00C20E06">
      <w:pPr>
        <w:pStyle w:val="NoSpacing"/>
        <w:rPr>
          <w:lang w:val="pl-PL"/>
        </w:rPr>
      </w:pPr>
      <w:r>
        <w:rPr>
          <w:lang w:val="pl-PL"/>
        </w:rPr>
        <w:t>Na trzytygodniowy rejs przyleciałem z moją żoną Ela oraz Jolą i Ryśkiem Sławskimi</w:t>
      </w:r>
      <w:bookmarkStart w:id="0" w:name="_GoBack"/>
      <w:bookmarkEnd w:id="0"/>
      <w:r>
        <w:rPr>
          <w:lang w:val="pl-PL"/>
        </w:rPr>
        <w:t xml:space="preserve"> z Vancouver. Był to rejs trzech par z Vancouver.</w:t>
      </w:r>
    </w:p>
    <w:p w:rsidR="008A0F22" w:rsidRDefault="008A0F22" w:rsidP="00483937">
      <w:pPr>
        <w:pStyle w:val="NoSpacing"/>
        <w:outlineLvl w:val="0"/>
        <w:rPr>
          <w:lang w:val="pl-PL"/>
        </w:rPr>
      </w:pPr>
      <w:r>
        <w:rPr>
          <w:lang w:val="pl-PL"/>
        </w:rPr>
        <w:t>12</w:t>
      </w:r>
      <w:r w:rsidRPr="00640081">
        <w:rPr>
          <w:noProof/>
          <w:lang w:val="pl-PL" w:eastAsia="pl-PL"/>
        </w:rPr>
        <w:pict>
          <v:shape id="Picture 13" o:spid="_x0000_i1034" type="#_x0000_t75" style="width:297.75pt;height:168pt;visibility:visible">
            <v:imagedata r:id="rId15" o:title=""/>
          </v:shape>
        </w:pict>
      </w:r>
    </w:p>
    <w:p w:rsidR="008A0F22" w:rsidRDefault="008A0F22" w:rsidP="00C20E06">
      <w:pPr>
        <w:pStyle w:val="NoSpacing"/>
        <w:rPr>
          <w:lang w:val="pl-PL"/>
        </w:rPr>
      </w:pPr>
      <w:r>
        <w:rPr>
          <w:lang w:val="pl-PL"/>
        </w:rPr>
        <w:t xml:space="preserve">Więcej czytaj o tym rejsie: </w:t>
      </w:r>
      <w:hyperlink r:id="rId16" w:history="1">
        <w:r w:rsidRPr="00000633">
          <w:rPr>
            <w:rStyle w:val="Hyperlink"/>
            <w:lang w:val="pl-PL"/>
          </w:rPr>
          <w:t>http://mesa-jachtowa.bloog.pl/id,340354215,title,Zeglarze-z-Vancouver-katamaranem-po-Francuskiej-Polinezji,index.html</w:t>
        </w:r>
      </w:hyperlink>
      <w:r>
        <w:rPr>
          <w:lang w:val="pl-PL"/>
        </w:rPr>
        <w:t xml:space="preserve"> </w:t>
      </w:r>
    </w:p>
    <w:p w:rsidR="008A0F22" w:rsidRDefault="008A0F22" w:rsidP="00C20E06">
      <w:pPr>
        <w:pStyle w:val="NoSpacing"/>
        <w:rPr>
          <w:lang w:val="pl-PL"/>
        </w:rPr>
      </w:pPr>
    </w:p>
    <w:p w:rsidR="008A0F22" w:rsidRDefault="008A0F22" w:rsidP="00C20E06">
      <w:pPr>
        <w:pStyle w:val="NoSpacing"/>
        <w:rPr>
          <w:lang w:val="pl-PL"/>
        </w:rPr>
      </w:pPr>
      <w:r>
        <w:rPr>
          <w:lang w:val="pl-PL"/>
        </w:rPr>
        <w:t>Osobiście wyrażam wielkie uznanie i gratulacje dla Janka i Ewy za zrealizowanie takiego wielkiego rejsu. Jestem im wdzięczny, że mogłem uczestniczyć w kilku odcinkach tego rejsu i mogę teraz nazywać się uczestnikiem rejsu dookoła świata.</w:t>
      </w:r>
    </w:p>
    <w:p w:rsidR="008A0F22" w:rsidRDefault="008A0F22" w:rsidP="00C20E06">
      <w:pPr>
        <w:pStyle w:val="NoSpacing"/>
        <w:rPr>
          <w:lang w:val="pl-PL"/>
        </w:rPr>
      </w:pPr>
    </w:p>
    <w:p w:rsidR="008A0F22" w:rsidRDefault="008A0F22" w:rsidP="00483937">
      <w:pPr>
        <w:pStyle w:val="NoSpacing"/>
        <w:outlineLvl w:val="0"/>
        <w:rPr>
          <w:lang w:val="pl-PL"/>
        </w:rPr>
      </w:pPr>
      <w:r>
        <w:rPr>
          <w:lang w:val="pl-PL"/>
        </w:rPr>
        <w:t>Jerzy Kuśmider</w:t>
      </w:r>
    </w:p>
    <w:p w:rsidR="008A0F22" w:rsidRPr="003D624E" w:rsidRDefault="008A0F22" w:rsidP="00C20E06">
      <w:pPr>
        <w:pStyle w:val="NoSpacing"/>
        <w:rPr>
          <w:lang w:val="pl-PL"/>
        </w:rPr>
      </w:pPr>
      <w:r>
        <w:rPr>
          <w:lang w:val="pl-PL"/>
        </w:rPr>
        <w:t>Vancouver, Kanada</w:t>
      </w:r>
    </w:p>
    <w:sectPr w:rsidR="008A0F22" w:rsidRPr="003D624E" w:rsidSect="0047613A">
      <w:pgSz w:w="12240" w:h="15840"/>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drawingGridHorizontalSpacing w:val="110"/>
  <w:displayHorizontalDrawingGridEvery w:val="2"/>
  <w:displayVerticalDrawingGridEvery w:val="2"/>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15CE"/>
    <w:rsid w:val="00000633"/>
    <w:rsid w:val="00070849"/>
    <w:rsid w:val="001A3569"/>
    <w:rsid w:val="001D1187"/>
    <w:rsid w:val="00225AEF"/>
    <w:rsid w:val="003B4BF0"/>
    <w:rsid w:val="003D26BD"/>
    <w:rsid w:val="003D624E"/>
    <w:rsid w:val="0047613A"/>
    <w:rsid w:val="00483937"/>
    <w:rsid w:val="004A60D8"/>
    <w:rsid w:val="004D23F7"/>
    <w:rsid w:val="004E15CE"/>
    <w:rsid w:val="00504C20"/>
    <w:rsid w:val="006030A0"/>
    <w:rsid w:val="00640081"/>
    <w:rsid w:val="00641189"/>
    <w:rsid w:val="007D4D23"/>
    <w:rsid w:val="008A0F22"/>
    <w:rsid w:val="00922607"/>
    <w:rsid w:val="009F5235"/>
    <w:rsid w:val="00A20F05"/>
    <w:rsid w:val="00C20E06"/>
    <w:rsid w:val="00C6652E"/>
    <w:rsid w:val="00C83A72"/>
    <w:rsid w:val="00C85834"/>
    <w:rsid w:val="00C945E2"/>
    <w:rsid w:val="00CC2B7D"/>
    <w:rsid w:val="00DA77AD"/>
    <w:rsid w:val="00E33484"/>
    <w:rsid w:val="00F972BB"/>
    <w:rsid w:val="00FE1F71"/>
    <w:rsid w:val="00FF0086"/>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Document Map"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AEF"/>
    <w:pPr>
      <w:spacing w:after="200" w:line="276" w:lineRule="auto"/>
    </w:pPr>
    <w:rPr>
      <w:rFonts w:cs="Calibri"/>
      <w:lang w:val="en-C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C20E06"/>
    <w:rPr>
      <w:rFonts w:cs="Calibri"/>
      <w:lang w:val="en-CA" w:eastAsia="en-US"/>
    </w:rPr>
  </w:style>
  <w:style w:type="paragraph" w:styleId="BalloonText">
    <w:name w:val="Balloon Text"/>
    <w:basedOn w:val="Normal"/>
    <w:link w:val="BalloonTextChar"/>
    <w:uiPriority w:val="99"/>
    <w:semiHidden/>
    <w:rsid w:val="00C83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A72"/>
    <w:rPr>
      <w:rFonts w:ascii="Tahoma" w:hAnsi="Tahoma" w:cs="Tahoma"/>
      <w:sz w:val="16"/>
      <w:szCs w:val="16"/>
    </w:rPr>
  </w:style>
  <w:style w:type="character" w:styleId="Hyperlink">
    <w:name w:val="Hyperlink"/>
    <w:basedOn w:val="DefaultParagraphFont"/>
    <w:uiPriority w:val="99"/>
    <w:rsid w:val="00070849"/>
    <w:rPr>
      <w:color w:val="0000FF"/>
      <w:u w:val="single"/>
    </w:rPr>
  </w:style>
  <w:style w:type="paragraph" w:styleId="DocumentMap">
    <w:name w:val="Document Map"/>
    <w:basedOn w:val="Normal"/>
    <w:link w:val="DocumentMapChar"/>
    <w:uiPriority w:val="99"/>
    <w:semiHidden/>
    <w:rsid w:val="0048393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FF21B1"/>
    <w:rPr>
      <w:rFonts w:ascii="Times New Roman" w:hAnsi="Times New Roman"/>
      <w:sz w:val="0"/>
      <w:szCs w:val="0"/>
      <w:lang w:val="en-CA"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mesa-jachtowa.bloog.pl/id,332677366,title,Ladem-i-morzem-Gwatemala-Belize-Honduras-i-El-Salvador-112012,index.htm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mesa-jachtowa.bloog.pl/id,340354215,title,Zeglarze-z-Vancouver-katamaranem-po-Francuskiej-Polinezji,index.html"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mesa-jachtowa.bloog.pl/id,5493644,title,7-Wysp-Karaibskich-pod-zaglami,index.html"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90</TotalTime>
  <Pages>4</Pages>
  <Words>444</Words>
  <Characters>2666</Characters>
  <Application>Microsoft Office Outlook</Application>
  <DocSecurity>0</DocSecurity>
  <Lines>0</Lines>
  <Paragraphs>0</Paragraphs>
  <ScaleCrop>false</ScaleCrop>
  <Company>Cosa Nostra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Jerzy</dc:creator>
  <cp:keywords/>
  <dc:description/>
  <cp:lastModifiedBy>Capo di Tutti Capi</cp:lastModifiedBy>
  <cp:revision>19</cp:revision>
  <dcterms:created xsi:type="dcterms:W3CDTF">2017-02-05T01:17:00Z</dcterms:created>
  <dcterms:modified xsi:type="dcterms:W3CDTF">2017-02-20T12:32:00Z</dcterms:modified>
</cp:coreProperties>
</file>